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8EB" w:rsidRDefault="000668EB">
      <w:r w:rsidRPr="00C11F79"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71pt;height:9in;visibility:visible">
            <v:imagedata r:id="rId4" o:title=""/>
          </v:shape>
        </w:pict>
      </w:r>
    </w:p>
    <w:p w:rsidR="000668EB" w:rsidRDefault="000668EB"/>
    <w:p w:rsidR="000668EB" w:rsidRDefault="000668EB"/>
    <w:p w:rsidR="000668EB" w:rsidRDefault="000668EB"/>
    <w:p w:rsidR="000668EB" w:rsidRDefault="000668EB">
      <w:pPr>
        <w:rPr>
          <w:noProof/>
          <w:lang w:eastAsia="ru-RU"/>
        </w:rPr>
      </w:pPr>
    </w:p>
    <w:p w:rsidR="000668EB" w:rsidRDefault="000668EB">
      <w:pPr>
        <w:rPr>
          <w:noProof/>
          <w:lang w:eastAsia="ru-RU"/>
        </w:rPr>
      </w:pPr>
      <w:r w:rsidRPr="00C11F79">
        <w:rPr>
          <w:noProof/>
          <w:lang w:eastAsia="ru-RU"/>
        </w:rPr>
        <w:pict>
          <v:shape id="Рисунок 2" o:spid="_x0000_i1026" type="#_x0000_t75" style="width:543pt;height:747pt;visibility:visible">
            <v:imagedata r:id="rId5" o:title=""/>
          </v:shape>
        </w:pict>
      </w:r>
    </w:p>
    <w:p w:rsidR="000668EB" w:rsidRDefault="000668EB">
      <w:r w:rsidRPr="00C11F79">
        <w:rPr>
          <w:noProof/>
          <w:lang w:eastAsia="ru-RU"/>
        </w:rPr>
        <w:pict>
          <v:shape id="Рисунок 3" o:spid="_x0000_i1027" type="#_x0000_t75" style="width:529.5pt;height:729pt;visibility:visible">
            <v:imagedata r:id="rId6" o:title=""/>
          </v:shape>
        </w:pict>
      </w:r>
    </w:p>
    <w:sectPr w:rsidR="000668EB" w:rsidSect="00DF637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37C"/>
    <w:rsid w:val="00015D8B"/>
    <w:rsid w:val="00037CE8"/>
    <w:rsid w:val="000668EB"/>
    <w:rsid w:val="0033342D"/>
    <w:rsid w:val="00AE6E4F"/>
    <w:rsid w:val="00C11F79"/>
    <w:rsid w:val="00DF637C"/>
    <w:rsid w:val="00ED0406"/>
    <w:rsid w:val="00F01E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342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F63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63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</Words>
  <Characters>9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User</cp:lastModifiedBy>
  <cp:revision>4</cp:revision>
  <dcterms:created xsi:type="dcterms:W3CDTF">2017-12-07T12:35:00Z</dcterms:created>
  <dcterms:modified xsi:type="dcterms:W3CDTF">2017-12-07T12:35:00Z</dcterms:modified>
</cp:coreProperties>
</file>